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B40F2" w14:textId="2C4D0AA1" w:rsidR="00D431F6" w:rsidRDefault="00641AB6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3D341B7A" wp14:editId="59B76750">
            <wp:simplePos x="0" y="0"/>
            <wp:positionH relativeFrom="column">
              <wp:posOffset>2331085</wp:posOffset>
            </wp:positionH>
            <wp:positionV relativeFrom="paragraph">
              <wp:posOffset>1139190</wp:posOffset>
            </wp:positionV>
            <wp:extent cx="1358016" cy="757101"/>
            <wp:effectExtent l="25400" t="0" r="13970" b="55880"/>
            <wp:wrapNone/>
            <wp:docPr id="2" name="Picture 2" descr="invite_cov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ite_cove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41582">
                      <a:off x="0" y="0"/>
                      <a:ext cx="1361819" cy="75922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E9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BA77EBA" wp14:editId="229D9463">
                <wp:simplePos x="0" y="0"/>
                <wp:positionH relativeFrom="column">
                  <wp:posOffset>-393065</wp:posOffset>
                </wp:positionH>
                <wp:positionV relativeFrom="paragraph">
                  <wp:posOffset>2173857</wp:posOffset>
                </wp:positionV>
                <wp:extent cx="6712549" cy="6401183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49" cy="6401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262C58" w14:textId="5C66D0B9" w:rsidR="00C8121F" w:rsidRPr="00FE2E95" w:rsidRDefault="00C8121F" w:rsidP="007E0285">
                            <w:pPr>
                              <w:pStyle w:val="Insidetext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INFLUENCE THE CHOICE DRUG </w:t>
                            </w:r>
                            <w:r w:rsidR="007E028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PREVENTION ALLIANCE FOR YOUTH</w:t>
                            </w:r>
                            <w:r w:rsidR="007E0285" w:rsidRPr="00FE2E9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, an initiative of the Issaquah Schools Foundation</w:t>
                            </w:r>
                            <w:r w:rsidR="00811BA5" w:rsidRPr="00FE2E9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 w:rsidRPr="00FE2E9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is </w:t>
                            </w:r>
                            <w:r w:rsidR="007E0285" w:rsidRPr="00FE2E9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holding</w:t>
                            </w:r>
                            <w:r w:rsidRPr="00FE2E9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its </w:t>
                            </w:r>
                            <w:r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E028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Annual </w:t>
                            </w:r>
                            <w:r w:rsidR="00811BA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Video </w:t>
                            </w:r>
                            <w:r w:rsidR="007E028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Contes</w:t>
                            </w:r>
                            <w:r w:rsidR="00811BA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</w:t>
                            </w:r>
                            <w:r w:rsidR="00FE2E95" w:rsidRPr="00FE2E9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073B34B" w14:textId="77777777" w:rsidR="00FE2E95" w:rsidRPr="00FE2E95" w:rsidRDefault="00FE2E95" w:rsidP="00FE2E95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Times New Roman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E2E95">
                              <w:rPr>
                                <w:rFonts w:ascii="Candara" w:eastAsia="Times New Roman" w:hAnsi="Candara" w:cs="Times New Roman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We are seeking Issaquah School District middle and high school students, parents and community members to judge a student video contest that promotes healthy choices.</w:t>
                            </w:r>
                            <w:bookmarkStart w:id="1" w:name="_MailEndCompose"/>
                            <w:r w:rsidRPr="00FE2E95">
                              <w:rPr>
                                <w:rFonts w:ascii="Candara" w:eastAsia="Times New Roman" w:hAnsi="Candara" w:cs="Times New Roman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 Each judge reviews a set of inspiring student videos and then meets with other judges on April 3</w:t>
                            </w:r>
                            <w:r w:rsidRPr="00FE2E95">
                              <w:rPr>
                                <w:rFonts w:ascii="Candara" w:eastAsia="Times New Roman" w:hAnsi="Candara" w:cs="Times New Roman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 w:rsidRPr="00FE2E95">
                              <w:rPr>
                                <w:rFonts w:ascii="Candara" w:eastAsia="Times New Roman" w:hAnsi="Candara" w:cs="Times New Roman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 to make final award decisions. </w:t>
                            </w:r>
                          </w:p>
                          <w:p w14:paraId="24BEBFD3" w14:textId="62F3E58C" w:rsidR="00FE2E95" w:rsidRPr="00FE2E95" w:rsidRDefault="00FE2E95" w:rsidP="00FE2E9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21212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FE2E95">
                              <w:rPr>
                                <w:rFonts w:ascii="Century Gothic" w:eastAsia="Times New Roman" w:hAnsi="Century Gothic" w:cs="Times New Roman"/>
                                <w:b/>
                                <w:color w:val="212121"/>
                                <w:sz w:val="36"/>
                                <w:szCs w:val="36"/>
                                <w:shd w:val="clear" w:color="auto" w:fill="FFFFFF"/>
                              </w:rPr>
                              <w:t>Can you help?</w:t>
                            </w:r>
                            <w:bookmarkEnd w:id="1"/>
                          </w:p>
                          <w:p w14:paraId="73EAA4D9" w14:textId="77777777" w:rsidR="00FE2E95" w:rsidRPr="00FE2E95" w:rsidRDefault="00FE2E95" w:rsidP="00FE2E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</w:p>
                          <w:p w14:paraId="353696B8" w14:textId="0A40DD46" w:rsidR="00846537" w:rsidRPr="00FE2E95" w:rsidRDefault="00C8121F" w:rsidP="00846537">
                            <w:pPr>
                              <w:pStyle w:val="InsideDateTime"/>
                              <w:spacing w:after="100" w:afterAutospacing="1" w:line="240" w:lineRule="auto"/>
                              <w:rPr>
                                <w:color w:val="000000" w:themeColor="text1"/>
                              </w:rPr>
                            </w:pPr>
                            <w:r w:rsidRPr="00FE2E95">
                              <w:rPr>
                                <w:color w:val="000000" w:themeColor="text1"/>
                              </w:rPr>
                              <w:t>MONDAY APRIL 3</w:t>
                            </w:r>
                            <w:r w:rsidRPr="00FE2E95">
                              <w:rPr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Pr="00FE2E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E2E95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</w:t>
                            </w:r>
                            <w:r w:rsidRPr="00FE2E95">
                              <w:rPr>
                                <w:color w:val="000000" w:themeColor="text1"/>
                              </w:rPr>
                              <w:t xml:space="preserve">5:30 – 7:30 </w:t>
                            </w:r>
                            <w:r w:rsidR="00D66B7B" w:rsidRPr="00FE2E95">
                              <w:rPr>
                                <w:color w:val="000000" w:themeColor="text1"/>
                              </w:rPr>
                              <w:t>pm</w:t>
                            </w:r>
                            <w:r w:rsidR="007E0285" w:rsidRPr="00FE2E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60D27" w:rsidRPr="00FE2E95">
                              <w:rPr>
                                <w:color w:val="000000" w:themeColor="text1"/>
                              </w:rPr>
                              <w:t xml:space="preserve">                                                            </w:t>
                            </w:r>
                            <w:r w:rsidR="00FE2E95">
                              <w:rPr>
                                <w:color w:val="000000" w:themeColor="text1"/>
                              </w:rPr>
                              <w:t xml:space="preserve">         </w:t>
                            </w:r>
                            <w:r w:rsidR="007E0285" w:rsidRPr="00FE2E95">
                              <w:rPr>
                                <w:color w:val="000000" w:themeColor="text1"/>
                              </w:rPr>
                              <w:t>Issaquah PD/City Hall – Eagle Room</w:t>
                            </w:r>
                          </w:p>
                          <w:p w14:paraId="7B046F31" w14:textId="44E284F9" w:rsidR="00960D27" w:rsidRPr="00846537" w:rsidRDefault="00080CF3" w:rsidP="00960D27">
                            <w:pPr>
                              <w:pStyle w:val="Insidetex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653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</w:t>
                            </w:r>
                            <w:r w:rsidR="00FE2E95" w:rsidRPr="0084653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</w:t>
                            </w:r>
                            <w:r w:rsidR="007E0285" w:rsidRPr="0084653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John Carney at </w:t>
                            </w:r>
                            <w:hyperlink r:id="rId8" w:history="1">
                              <w:r w:rsidR="00FE2E95" w:rsidRPr="00846537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john@isfdn.org/</w:t>
                              </w:r>
                            </w:hyperlink>
                            <w:r w:rsidR="00FE2E95" w:rsidRPr="0084653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G</w:t>
                            </w:r>
                            <w:r w:rsidR="00811BA5" w:rsidRPr="0084653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 to </w:t>
                            </w:r>
                            <w:hyperlink r:id="rId9" w:history="1">
                              <w:r w:rsidR="00811BA5" w:rsidRPr="00846537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www.influencethechoice.org</w:t>
                              </w:r>
                            </w:hyperlink>
                            <w:r w:rsidR="00811BA5" w:rsidRPr="0084653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60D27" w:rsidRPr="0084653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for more information</w:t>
                            </w:r>
                          </w:p>
                          <w:p w14:paraId="68682130" w14:textId="77777777" w:rsidR="00FE2E95" w:rsidRPr="00FE2E95" w:rsidRDefault="00FE2E95" w:rsidP="00960D27">
                            <w:pPr>
                              <w:pStyle w:val="Insidetex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CA8C35" w14:textId="3D9219B9" w:rsidR="00FE2E95" w:rsidRDefault="00137393" w:rsidP="00FE2E95">
                            <w:pPr>
                              <w:pStyle w:val="Insidetex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361C">
                              <w:rPr>
                                <w:noProof/>
                              </w:rPr>
                              <w:drawing>
                                <wp:inline distT="0" distB="0" distL="0" distR="0" wp14:anchorId="7C282B5C" wp14:editId="6077A0FE">
                                  <wp:extent cx="3464255" cy="65954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9029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2A7318" w14:textId="56332977" w:rsidR="000816D7" w:rsidRPr="000816D7" w:rsidRDefault="000816D7" w:rsidP="00960D27">
                            <w:pPr>
                              <w:pStyle w:val="Inside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ITC 2017 Video Contest is 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proud to be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supported through grants from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the  </w:t>
                            </w:r>
                            <w:r w:rsidR="00960D27" w:rsidRPr="00960D27">
                              <w:rPr>
                                <w:b/>
                                <w:sz w:val="24"/>
                                <w:szCs w:val="24"/>
                              </w:rPr>
                              <w:t>National</w:t>
                            </w:r>
                            <w:proofErr w:type="gramEnd"/>
                            <w:r w:rsidR="00960D27" w:rsidRPr="00960D2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Office of Drug Control Policy (ONDCP)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the </w:t>
                            </w:r>
                            <w:r w:rsidRPr="00960D27">
                              <w:rPr>
                                <w:b/>
                                <w:sz w:val="24"/>
                                <w:szCs w:val="24"/>
                              </w:rPr>
                              <w:t>Issaquah Arts Commission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  <w:r w:rsidR="00D474EB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E2E9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Cash prizes for the contest 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winners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have been</w:t>
                            </w:r>
                            <w:r w:rsidR="00960D27">
                              <w:rPr>
                                <w:sz w:val="24"/>
                                <w:szCs w:val="24"/>
                              </w:rPr>
                              <w:t xml:space="preserve"> kindly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donated by the </w:t>
                            </w:r>
                            <w:r w:rsidRPr="00960D27">
                              <w:rPr>
                                <w:b/>
                                <w:sz w:val="24"/>
                                <w:szCs w:val="24"/>
                              </w:rPr>
                              <w:t>Issaquah Rotary, Sammamish Kiwanis and the Sammamish Rotary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27983C" w14:textId="5FE1A7B9" w:rsidR="003A510F" w:rsidRPr="00C8121F" w:rsidRDefault="003A510F" w:rsidP="00D369FA">
                            <w:pPr>
                              <w:pStyle w:val="Italictex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A77EBA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0.95pt;margin-top:171.15pt;width:528.55pt;height:504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" filled="f" stroked="f" strokecolor="black [0]">
                <v:shadow color="#ccc" opacity="49150f"/>
                <v:textbox inset="2.88pt,2.88pt,2.88pt,2.88pt">
                  <w:txbxContent>
                    <w:p w14:paraId="47262C58" w14:textId="5C66D0B9" w:rsidR="00C8121F" w:rsidRPr="00FE2E95" w:rsidRDefault="00C8121F" w:rsidP="007E0285">
                      <w:pPr>
                        <w:pStyle w:val="Insidetext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INFLUENCE THE CHOICE DRUG </w:t>
                      </w:r>
                      <w:r w:rsidR="007E028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PREVENTION ALLIANCE FOR YOUTH</w:t>
                      </w:r>
                      <w:r w:rsidR="007E0285" w:rsidRPr="00FE2E95">
                        <w:rPr>
                          <w:color w:val="000000" w:themeColor="text1"/>
                          <w:sz w:val="36"/>
                          <w:szCs w:val="36"/>
                        </w:rPr>
                        <w:t>, an initiative of the Issaquah Schools Foundation</w:t>
                      </w:r>
                      <w:r w:rsidR="00811BA5" w:rsidRPr="00FE2E95">
                        <w:rPr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 w:rsidRPr="00FE2E9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is </w:t>
                      </w:r>
                      <w:r w:rsidR="007E0285" w:rsidRPr="00FE2E95">
                        <w:rPr>
                          <w:color w:val="000000" w:themeColor="text1"/>
                          <w:sz w:val="36"/>
                          <w:szCs w:val="36"/>
                        </w:rPr>
                        <w:t>holding</w:t>
                      </w:r>
                      <w:r w:rsidRPr="00FE2E9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its </w:t>
                      </w:r>
                      <w:r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FE2E95">
                        <w:rPr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E028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Annual </w:t>
                      </w:r>
                      <w:r w:rsidR="00811BA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Video </w:t>
                      </w:r>
                      <w:r w:rsidR="007E028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Contes</w:t>
                      </w:r>
                      <w:r w:rsidR="00811BA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t</w:t>
                      </w:r>
                      <w:r w:rsidR="00FE2E95" w:rsidRPr="00FE2E9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!</w:t>
                      </w:r>
                    </w:p>
                    <w:p w14:paraId="4073B34B" w14:textId="77777777" w:rsidR="00FE2E95" w:rsidRPr="00FE2E95" w:rsidRDefault="00FE2E95" w:rsidP="00FE2E95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Times New Roman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E2E95">
                        <w:rPr>
                          <w:rFonts w:ascii="Candara" w:eastAsia="Times New Roman" w:hAnsi="Candara" w:cs="Times New Roman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We are seeking Issaquah School District middle and high school students, parents and community members to judge a student video contest that promotes healthy choices.</w:t>
                      </w:r>
                      <w:bookmarkStart w:id="2" w:name="_MailEndCompose"/>
                      <w:r w:rsidRPr="00FE2E95">
                        <w:rPr>
                          <w:rFonts w:ascii="Candara" w:eastAsia="Times New Roman" w:hAnsi="Candara" w:cs="Times New Roman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 Each judge reviews a set of inspiring student videos and then meets with other judges on April 3</w:t>
                      </w:r>
                      <w:r w:rsidRPr="00FE2E95">
                        <w:rPr>
                          <w:rFonts w:ascii="Candara" w:eastAsia="Times New Roman" w:hAnsi="Candara" w:cs="Times New Roman"/>
                          <w:color w:val="212121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rd</w:t>
                      </w:r>
                      <w:r w:rsidRPr="00FE2E95">
                        <w:rPr>
                          <w:rFonts w:ascii="Candara" w:eastAsia="Times New Roman" w:hAnsi="Candara" w:cs="Times New Roman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 to make final award decisions. </w:t>
                      </w:r>
                    </w:p>
                    <w:p w14:paraId="24BEBFD3" w14:textId="62F3E58C" w:rsidR="00FE2E95" w:rsidRPr="00FE2E95" w:rsidRDefault="00FE2E95" w:rsidP="00FE2E95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21212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FE2E95">
                        <w:rPr>
                          <w:rFonts w:ascii="Century Gothic" w:eastAsia="Times New Roman" w:hAnsi="Century Gothic" w:cs="Times New Roman"/>
                          <w:b/>
                          <w:color w:val="212121"/>
                          <w:sz w:val="36"/>
                          <w:szCs w:val="36"/>
                          <w:shd w:val="clear" w:color="auto" w:fill="FFFFFF"/>
                        </w:rPr>
                        <w:t>Can you help?</w:t>
                      </w:r>
                      <w:bookmarkEnd w:id="2"/>
                    </w:p>
                    <w:p w14:paraId="73EAA4D9" w14:textId="77777777" w:rsidR="00FE2E95" w:rsidRPr="00FE2E95" w:rsidRDefault="00FE2E95" w:rsidP="00FE2E9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sz w:val="56"/>
                          <w:szCs w:val="56"/>
                        </w:rPr>
                      </w:pPr>
                    </w:p>
                    <w:p w14:paraId="353696B8" w14:textId="0A40DD46" w:rsidR="00846537" w:rsidRPr="00FE2E95" w:rsidRDefault="00C8121F" w:rsidP="00846537">
                      <w:pPr>
                        <w:pStyle w:val="InsideDateTime"/>
                        <w:spacing w:after="100" w:afterAutospacing="1" w:line="240" w:lineRule="auto"/>
                        <w:rPr>
                          <w:color w:val="000000" w:themeColor="text1"/>
                        </w:rPr>
                      </w:pPr>
                      <w:r w:rsidRPr="00FE2E95">
                        <w:rPr>
                          <w:color w:val="000000" w:themeColor="text1"/>
                        </w:rPr>
                        <w:t>MONDAY APRIL 3</w:t>
                      </w:r>
                      <w:r w:rsidRPr="00FE2E95">
                        <w:rPr>
                          <w:color w:val="000000" w:themeColor="text1"/>
                          <w:vertAlign w:val="superscript"/>
                        </w:rPr>
                        <w:t>RD</w:t>
                      </w:r>
                      <w:r w:rsidRPr="00FE2E95">
                        <w:rPr>
                          <w:color w:val="000000" w:themeColor="text1"/>
                        </w:rPr>
                        <w:t xml:space="preserve"> </w:t>
                      </w:r>
                      <w:r w:rsidR="00FE2E95"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</w:t>
                      </w:r>
                      <w:r w:rsidRPr="00FE2E95">
                        <w:rPr>
                          <w:color w:val="000000" w:themeColor="text1"/>
                        </w:rPr>
                        <w:t xml:space="preserve">5:30 – 7:30 </w:t>
                      </w:r>
                      <w:r w:rsidR="00D66B7B" w:rsidRPr="00FE2E95">
                        <w:rPr>
                          <w:color w:val="000000" w:themeColor="text1"/>
                        </w:rPr>
                        <w:t>pm</w:t>
                      </w:r>
                      <w:r w:rsidR="007E0285" w:rsidRPr="00FE2E95">
                        <w:rPr>
                          <w:color w:val="000000" w:themeColor="text1"/>
                        </w:rPr>
                        <w:t xml:space="preserve"> </w:t>
                      </w:r>
                      <w:r w:rsidR="00960D27" w:rsidRPr="00FE2E95">
                        <w:rPr>
                          <w:color w:val="000000" w:themeColor="text1"/>
                        </w:rPr>
                        <w:t xml:space="preserve">                                                            </w:t>
                      </w:r>
                      <w:r w:rsidR="00FE2E95">
                        <w:rPr>
                          <w:color w:val="000000" w:themeColor="text1"/>
                        </w:rPr>
                        <w:t xml:space="preserve">         </w:t>
                      </w:r>
                      <w:r w:rsidR="007E0285" w:rsidRPr="00FE2E95">
                        <w:rPr>
                          <w:color w:val="000000" w:themeColor="text1"/>
                        </w:rPr>
                        <w:t>Issaquah PD/City Hall – Eagle Room</w:t>
                      </w:r>
                    </w:p>
                    <w:p w14:paraId="7B046F31" w14:textId="44E284F9" w:rsidR="00960D27" w:rsidRPr="00846537" w:rsidRDefault="00080CF3" w:rsidP="00960D27">
                      <w:pPr>
                        <w:pStyle w:val="Insidetex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4653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Please </w:t>
                      </w:r>
                      <w:r w:rsidR="00FE2E95" w:rsidRPr="0084653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Contact </w:t>
                      </w:r>
                      <w:r w:rsidR="007E0285" w:rsidRPr="0084653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John Carney at </w:t>
                      </w:r>
                      <w:hyperlink r:id="rId11" w:history="1">
                        <w:r w:rsidR="00FE2E95" w:rsidRPr="00846537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</w:rPr>
                          <w:t>john@isfdn.org/</w:t>
                        </w:r>
                      </w:hyperlink>
                      <w:r w:rsidR="00FE2E95" w:rsidRPr="0084653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G</w:t>
                      </w:r>
                      <w:r w:rsidR="00811BA5" w:rsidRPr="0084653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o to </w:t>
                      </w:r>
                      <w:hyperlink r:id="rId12" w:history="1">
                        <w:r w:rsidR="00811BA5" w:rsidRPr="00846537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</w:rPr>
                          <w:t>www.influencethechoice.org</w:t>
                        </w:r>
                      </w:hyperlink>
                      <w:r w:rsidR="00811BA5" w:rsidRPr="0084653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60D27" w:rsidRPr="0084653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for more information</w:t>
                      </w:r>
                    </w:p>
                    <w:p w14:paraId="68682130" w14:textId="77777777" w:rsidR="00FE2E95" w:rsidRPr="00FE2E95" w:rsidRDefault="00FE2E95" w:rsidP="00960D27">
                      <w:pPr>
                        <w:pStyle w:val="Insidetext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3CA8C35" w14:textId="3D9219B9" w:rsidR="00FE2E95" w:rsidRDefault="00137393" w:rsidP="00FE2E95">
                      <w:pPr>
                        <w:pStyle w:val="Insidetext"/>
                        <w:rPr>
                          <w:b/>
                          <w:sz w:val="36"/>
                          <w:szCs w:val="36"/>
                        </w:rPr>
                      </w:pPr>
                      <w:r w:rsidRPr="007D361C">
                        <w:rPr>
                          <w:noProof/>
                        </w:rPr>
                        <w:drawing>
                          <wp:inline distT="0" distB="0" distL="0" distR="0" wp14:anchorId="7C282B5C" wp14:editId="6077A0FE">
                            <wp:extent cx="3464255" cy="65954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9029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2A7318" w14:textId="56332977" w:rsidR="000816D7" w:rsidRPr="000816D7" w:rsidRDefault="000816D7" w:rsidP="00960D27">
                      <w:pPr>
                        <w:pStyle w:val="Inside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ITC 2017 Video Contest is 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proud to be </w:t>
                      </w:r>
                      <w:r>
                        <w:rPr>
                          <w:sz w:val="24"/>
                          <w:szCs w:val="24"/>
                        </w:rPr>
                        <w:t xml:space="preserve">supported through grants from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the  </w:t>
                      </w:r>
                      <w:r w:rsidR="00960D27" w:rsidRPr="00960D27">
                        <w:rPr>
                          <w:b/>
                          <w:sz w:val="24"/>
                          <w:szCs w:val="24"/>
                        </w:rPr>
                        <w:t>National</w:t>
                      </w:r>
                      <w:proofErr w:type="gramEnd"/>
                      <w:r w:rsidR="00960D27" w:rsidRPr="00960D27">
                        <w:rPr>
                          <w:b/>
                          <w:sz w:val="24"/>
                          <w:szCs w:val="24"/>
                        </w:rPr>
                        <w:t xml:space="preserve"> Office of Drug Control Policy (ONDCP)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and the </w:t>
                      </w:r>
                      <w:r w:rsidRPr="00960D27">
                        <w:rPr>
                          <w:b/>
                          <w:sz w:val="24"/>
                          <w:szCs w:val="24"/>
                        </w:rPr>
                        <w:t>Issaquah Arts Commission</w:t>
                      </w:r>
                      <w:r>
                        <w:rPr>
                          <w:sz w:val="24"/>
                          <w:szCs w:val="24"/>
                        </w:rPr>
                        <w:t xml:space="preserve">.  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  <w:r w:rsidR="00D474EB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FE2E9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Cash prizes for the contest 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winners </w:t>
                      </w:r>
                      <w:r>
                        <w:rPr>
                          <w:sz w:val="24"/>
                          <w:szCs w:val="24"/>
                        </w:rPr>
                        <w:t>have been</w:t>
                      </w:r>
                      <w:r w:rsidR="00960D27">
                        <w:rPr>
                          <w:sz w:val="24"/>
                          <w:szCs w:val="24"/>
                        </w:rPr>
                        <w:t xml:space="preserve"> kindly </w:t>
                      </w:r>
                      <w:r>
                        <w:rPr>
                          <w:sz w:val="24"/>
                          <w:szCs w:val="24"/>
                        </w:rPr>
                        <w:t xml:space="preserve">donated by the </w:t>
                      </w:r>
                      <w:r w:rsidRPr="00960D27">
                        <w:rPr>
                          <w:b/>
                          <w:sz w:val="24"/>
                          <w:szCs w:val="24"/>
                        </w:rPr>
                        <w:t>Issaquah Rotary, Sammamish Kiwanis and the Sammamish Rotary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727983C" w14:textId="5FE1A7B9" w:rsidR="003A510F" w:rsidRPr="00C8121F" w:rsidRDefault="003A510F" w:rsidP="00D369FA">
                      <w:pPr>
                        <w:pStyle w:val="Italictex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E9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0B952E2" wp14:editId="31ED4106">
                <wp:simplePos x="0" y="0"/>
                <wp:positionH relativeFrom="column">
                  <wp:posOffset>375284</wp:posOffset>
                </wp:positionH>
                <wp:positionV relativeFrom="paragraph">
                  <wp:posOffset>-103517</wp:posOffset>
                </wp:positionV>
                <wp:extent cx="5449247" cy="1363357"/>
                <wp:effectExtent l="0" t="0" r="12065" b="825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247" cy="1363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96ED72" w14:textId="77777777" w:rsidR="00FE2E95" w:rsidRPr="00846537" w:rsidRDefault="00080CF3" w:rsidP="003A510F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rFonts w:ascii="Abadi MT Condensed Extra Bold" w:hAnsi="Abadi MT Condensed Extra Bold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46537">
                              <w:rPr>
                                <w:rFonts w:ascii="Abadi MT Condensed Extra Bold" w:hAnsi="Abadi MT Condensed Extra Bold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CALLING ALL </w:t>
                            </w:r>
                          </w:p>
                          <w:p w14:paraId="0D3660F7" w14:textId="5620088D" w:rsidR="003A510F" w:rsidRPr="00FE2E95" w:rsidRDefault="00080CF3" w:rsidP="003A510F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rFonts w:ascii="Abadi MT Condensed Extra Bold" w:hAnsi="Abadi MT Condensed Extra Bold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846537">
                              <w:rPr>
                                <w:rFonts w:ascii="Abadi MT Condensed Extra Bold" w:hAnsi="Abadi MT Condensed Extra Bold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JUDGES!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952E2" id="Text Box 5" o:spid="_x0000_s1027" type="#_x0000_t202" style="position:absolute;margin-left:29.55pt;margin-top:-8.1pt;width:429.05pt;height:107.3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" filled="f" stroked="f" strokecolor="black [0]">
                <v:shadow color="#ccc" opacity="49150f"/>
                <v:textbox inset="2.88pt,2.88pt,2.88pt,2.88pt">
                  <w:txbxContent>
                    <w:p w14:paraId="4196ED72" w14:textId="77777777" w:rsidR="00FE2E95" w:rsidRPr="00846537" w:rsidRDefault="00080CF3" w:rsidP="003A510F">
                      <w:pPr>
                        <w:pStyle w:val="Hoorayfor"/>
                        <w:widowControl w:val="0"/>
                        <w:jc w:val="center"/>
                        <w:rPr>
                          <w:rFonts w:ascii="Abadi MT Condensed Extra Bold" w:hAnsi="Abadi MT Condensed Extra Bold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846537">
                        <w:rPr>
                          <w:rFonts w:ascii="Abadi MT Condensed Extra Bold" w:hAnsi="Abadi MT Condensed Extra Bold"/>
                          <w:b/>
                          <w:color w:val="000000" w:themeColor="text1"/>
                          <w:sz w:val="96"/>
                          <w:szCs w:val="96"/>
                        </w:rPr>
                        <w:t xml:space="preserve">CALLING ALL </w:t>
                      </w:r>
                    </w:p>
                    <w:p w14:paraId="0D3660F7" w14:textId="5620088D" w:rsidR="003A510F" w:rsidRPr="00FE2E95" w:rsidRDefault="00080CF3" w:rsidP="003A510F">
                      <w:pPr>
                        <w:pStyle w:val="Hoorayfor"/>
                        <w:widowControl w:val="0"/>
                        <w:jc w:val="center"/>
                        <w:rPr>
                          <w:rFonts w:ascii="Abadi MT Condensed Extra Bold" w:hAnsi="Abadi MT Condensed Extra Bold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846537">
                        <w:rPr>
                          <w:rFonts w:ascii="Abadi MT Condensed Extra Bold" w:hAnsi="Abadi MT Condensed Extra Bold"/>
                          <w:b/>
                          <w:color w:val="000000" w:themeColor="text1"/>
                          <w:sz w:val="96"/>
                          <w:szCs w:val="96"/>
                        </w:rPr>
                        <w:t>JUDGES!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31F6" w:rsidSect="007E0285">
      <w:pgSz w:w="12240" w:h="15840"/>
      <w:pgMar w:top="1440" w:right="1440" w:bottom="1440" w:left="1440" w:header="720" w:footer="720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6F9E4" w14:textId="77777777" w:rsidR="004A56BF" w:rsidRDefault="004A56BF" w:rsidP="00407924">
      <w:pPr>
        <w:spacing w:after="0" w:line="240" w:lineRule="auto"/>
      </w:pPr>
      <w:r>
        <w:separator/>
      </w:r>
    </w:p>
  </w:endnote>
  <w:endnote w:type="continuationSeparator" w:id="0">
    <w:p w14:paraId="23F59672" w14:textId="77777777" w:rsidR="004A56BF" w:rsidRDefault="004A56BF" w:rsidP="0040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0AF87" w14:textId="77777777" w:rsidR="004A56BF" w:rsidRDefault="004A56BF" w:rsidP="00407924">
      <w:pPr>
        <w:spacing w:after="0" w:line="240" w:lineRule="auto"/>
      </w:pPr>
      <w:r>
        <w:separator/>
      </w:r>
    </w:p>
  </w:footnote>
  <w:footnote w:type="continuationSeparator" w:id="0">
    <w:p w14:paraId="40260098" w14:textId="77777777" w:rsidR="004A56BF" w:rsidRDefault="004A56BF" w:rsidP="00407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17"/>
    <w:rsid w:val="00080CF3"/>
    <w:rsid w:val="000816D7"/>
    <w:rsid w:val="000A41CD"/>
    <w:rsid w:val="00137393"/>
    <w:rsid w:val="00310F2B"/>
    <w:rsid w:val="0031225F"/>
    <w:rsid w:val="003532FB"/>
    <w:rsid w:val="003A510F"/>
    <w:rsid w:val="00407924"/>
    <w:rsid w:val="00414C70"/>
    <w:rsid w:val="00496173"/>
    <w:rsid w:val="004A56BF"/>
    <w:rsid w:val="0055148F"/>
    <w:rsid w:val="00641AB6"/>
    <w:rsid w:val="00717017"/>
    <w:rsid w:val="00741B0B"/>
    <w:rsid w:val="007E0285"/>
    <w:rsid w:val="007E56CB"/>
    <w:rsid w:val="008077D3"/>
    <w:rsid w:val="00811BA5"/>
    <w:rsid w:val="00833195"/>
    <w:rsid w:val="00846537"/>
    <w:rsid w:val="00941769"/>
    <w:rsid w:val="00960D27"/>
    <w:rsid w:val="009E57DD"/>
    <w:rsid w:val="00AA0945"/>
    <w:rsid w:val="00AC646B"/>
    <w:rsid w:val="00AD40FE"/>
    <w:rsid w:val="00B81415"/>
    <w:rsid w:val="00C8121F"/>
    <w:rsid w:val="00D369FA"/>
    <w:rsid w:val="00D431F6"/>
    <w:rsid w:val="00D474EB"/>
    <w:rsid w:val="00D66B7B"/>
    <w:rsid w:val="00EE7F05"/>
    <w:rsid w:val="00FB6035"/>
    <w:rsid w:val="00FD790B"/>
    <w:rsid w:val="00FE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100F6"/>
  <w15:docId w15:val="{F04AD34D-8D1F-4C65-A6BB-535888B8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57DD"/>
    <w:rPr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text">
    <w:name w:val="Inside text"/>
    <w:basedOn w:val="Normal"/>
    <w:rsid w:val="00D369FA"/>
    <w:pPr>
      <w:widowControl w:val="0"/>
      <w:spacing w:after="240" w:line="213" w:lineRule="auto"/>
      <w:jc w:val="center"/>
    </w:pPr>
    <w:rPr>
      <w:rFonts w:ascii="Candara" w:eastAsia="Times New Roman" w:hAnsi="Candara" w:cs="Times New Roman"/>
      <w:kern w:val="28"/>
      <w:sz w:val="28"/>
      <w:szCs w:val="28"/>
    </w:rPr>
  </w:style>
  <w:style w:type="paragraph" w:customStyle="1" w:styleId="Italictext">
    <w:name w:val="Italic text"/>
    <w:basedOn w:val="Insidetext"/>
    <w:rsid w:val="00D369FA"/>
    <w:pPr>
      <w:spacing w:before="360" w:after="0" w:line="214" w:lineRule="auto"/>
    </w:pPr>
    <w:rPr>
      <w:i/>
      <w:iCs/>
      <w:sz w:val="18"/>
      <w:szCs w:val="17"/>
    </w:rPr>
  </w:style>
  <w:style w:type="paragraph" w:customStyle="1" w:styleId="InsideDateTime">
    <w:name w:val="Inside Date &amp; Time"/>
    <w:basedOn w:val="Normal"/>
    <w:rsid w:val="00D369FA"/>
    <w:pPr>
      <w:widowControl w:val="0"/>
      <w:spacing w:after="240" w:line="213" w:lineRule="auto"/>
      <w:jc w:val="center"/>
    </w:pPr>
    <w:rPr>
      <w:rFonts w:ascii="Candara" w:eastAsia="Times New Roman" w:hAnsi="Candara" w:cs="Times New Roman"/>
      <w:b/>
      <w:kern w:val="28"/>
      <w:sz w:val="44"/>
      <w:szCs w:val="44"/>
    </w:rPr>
  </w:style>
  <w:style w:type="paragraph" w:customStyle="1" w:styleId="Hoorayfor">
    <w:name w:val="Hooray for"/>
    <w:basedOn w:val="Normal"/>
    <w:rsid w:val="003A510F"/>
    <w:pPr>
      <w:spacing w:after="0" w:line="201" w:lineRule="auto"/>
    </w:pPr>
    <w:rPr>
      <w:rFonts w:ascii="Candara" w:eastAsia="Times New Roman" w:hAnsi="Candara" w:cs="Times New Roman"/>
      <w:color w:val="000000"/>
      <w:kern w:val="28"/>
      <w:sz w:val="44"/>
      <w:szCs w:val="44"/>
    </w:rPr>
  </w:style>
  <w:style w:type="paragraph" w:styleId="Header">
    <w:name w:val="header"/>
    <w:basedOn w:val="Normal"/>
    <w:link w:val="HeaderChar"/>
    <w:uiPriority w:val="99"/>
    <w:semiHidden/>
    <w:unhideWhenUsed/>
    <w:rsid w:val="0040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7924"/>
  </w:style>
  <w:style w:type="paragraph" w:styleId="Footer">
    <w:name w:val="footer"/>
    <w:basedOn w:val="Normal"/>
    <w:link w:val="FooterChar"/>
    <w:uiPriority w:val="99"/>
    <w:semiHidden/>
    <w:unhideWhenUsed/>
    <w:rsid w:val="0040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924"/>
  </w:style>
  <w:style w:type="character" w:styleId="Hyperlink">
    <w:name w:val="Hyperlink"/>
    <w:basedOn w:val="DefaultParagraphFont"/>
    <w:uiPriority w:val="99"/>
    <w:unhideWhenUsed/>
    <w:rsid w:val="000816D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E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3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ohn@isfdn.org/" TargetMode="External"/><Relationship Id="rId12" Type="http://schemas.openxmlformats.org/officeDocument/2006/relationships/hyperlink" Target="http://www.influencethechoice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john@isfdn.org/" TargetMode="External"/><Relationship Id="rId9" Type="http://schemas.openxmlformats.org/officeDocument/2006/relationships/hyperlink" Target="http://www.influencethechoice.org" TargetMode="External"/><Relationship Id="rId10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%20Compston\AppData\Roaming\Microsoft\Templates\Movie%20awards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CD9E97-3896-4D9A-AB20-FB004EECF5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C:\Users\Matt Compston\AppData\Roaming\Microsoft\Templates\Movie awards party invitation.dotx</Template>
  <TotalTime>52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Movie awards party invitation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Movie awards party invitation</dc:title>
  <dc:creator>matt compston</dc:creator>
  <cp:keywords/>
  <cp:lastModifiedBy>Pat Castillo</cp:lastModifiedBy>
  <cp:revision>13</cp:revision>
  <dcterms:created xsi:type="dcterms:W3CDTF">2017-03-03T21:12:00Z</dcterms:created>
  <dcterms:modified xsi:type="dcterms:W3CDTF">2017-03-06T01:07:00Z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TC103508939990</vt:lpwstr>
  </property>
</Properties>
</file>